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E4B5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8735C" w:rsidP="00DE68A0">
            <w:r>
              <w:rPr>
                <w:rFonts w:hint="cs"/>
                <w:rtl/>
              </w:rPr>
              <w:t>29.8.2021</w:t>
            </w:r>
          </w:p>
        </w:tc>
      </w:tr>
    </w:tbl>
    <w:p w:rsidR="00332AFB" w:rsidRDefault="005E4B51" w:rsidP="00222867">
      <w:pPr>
        <w:rPr>
          <w:rtl/>
        </w:rPr>
      </w:pPr>
    </w:p>
    <w:p w:rsidR="00222867" w:rsidRDefault="005E4B51" w:rsidP="00222867">
      <w:pPr>
        <w:rPr>
          <w:rtl/>
        </w:rPr>
      </w:pPr>
    </w:p>
    <w:p w:rsidR="00222867" w:rsidRDefault="005E4B51" w:rsidP="00222867">
      <w:pPr>
        <w:rPr>
          <w:rtl/>
        </w:rPr>
      </w:pPr>
    </w:p>
    <w:p w:rsidR="00222867" w:rsidRDefault="005E4B51" w:rsidP="00222867">
      <w:pPr>
        <w:rPr>
          <w:rtl/>
        </w:rPr>
      </w:pPr>
    </w:p>
    <w:p w:rsidR="00222867" w:rsidRDefault="005E4B51" w:rsidP="00222867">
      <w:pPr>
        <w:rPr>
          <w:rtl/>
        </w:rPr>
      </w:pPr>
    </w:p>
    <w:p w:rsidR="00222867" w:rsidRDefault="005E4B5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E4B5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E4B5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08735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תשלום דמי רישום לקבוצות הספורט של משרד האוצר- לעמותה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הפועל מחלקה לספורט במקומות עבודה מרחב ירושלים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8735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8735C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0873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E4B5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מחלקה לספורט במקומות העבודה מרחב ירושלים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580-180-537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08735C" w:rsidRDefault="0008735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08735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70,300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עונת משחקים 2021-2022</w:t>
            </w:r>
          </w:p>
        </w:tc>
      </w:tr>
    </w:tbl>
    <w:p w:rsidR="00222867" w:rsidRPr="00AF57E9" w:rsidRDefault="005E4B5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E4B5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העמותה לספורט במקומות העבודה במרחב ירושלים-  "הפועל</w:t>
            </w:r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 - פועלת במסגרת הסתדרות העובדים 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35C" w:rsidRPr="0008735C" w:rsidRDefault="0008735C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עמותה זו מתכללת את כל הקשור ברישום קבוצות הספורט ,ניהול הליגה למקומות העבודה ,הקצאת מגרשי ספורט ,אולמות ,שופטים ועוד.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מאחר וההתקשרות הינה באמצעות ההסתדרות ועמותה זו הינה היחידה המנוהלת דרכה </w:t>
            </w:r>
            <w:r w:rsidRPr="0008735C">
              <w:rPr>
                <w:rFonts w:asciiTheme="minorBidi" w:hAnsiTheme="minorBidi" w:cstheme="minorBidi" w:hint="cs"/>
                <w:bCs/>
                <w:sz w:val="21"/>
                <w:szCs w:val="21"/>
                <w:u w:val="single"/>
                <w:rtl/>
                <w:lang w:eastAsia="he-IL"/>
              </w:rPr>
              <w:t>יש לראות בעמותה כספק יחיד.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E4B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E4B5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E4B5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יו"ר וועד העובדים ורכז ספורט 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763B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E4B5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B10" w:rsidRDefault="00196B10">
      <w:r>
        <w:separator/>
      </w:r>
    </w:p>
  </w:endnote>
  <w:endnote w:type="continuationSeparator" w:id="0">
    <w:p w:rsidR="00196B10" w:rsidRDefault="00196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E4B5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E4B5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E4B5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E4B5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B10" w:rsidRDefault="00196B10">
      <w:r>
        <w:separator/>
      </w:r>
    </w:p>
  </w:footnote>
  <w:footnote w:type="continuationSeparator" w:id="0">
    <w:p w:rsidR="00196B10" w:rsidRDefault="00196B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4B5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E4B5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E4B5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E4B5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4B5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E4B5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E4B5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08735C"/>
    <w:rsid w:val="00196B10"/>
    <w:rsid w:val="00336CDD"/>
    <w:rsid w:val="00436881"/>
    <w:rsid w:val="005A51AB"/>
    <w:rsid w:val="005E4B51"/>
    <w:rsid w:val="00694513"/>
    <w:rsid w:val="007548B0"/>
    <w:rsid w:val="00763B17"/>
    <w:rsid w:val="007A579D"/>
    <w:rsid w:val="009B6B29"/>
    <w:rsid w:val="009F7FB7"/>
    <w:rsid w:val="00BD04AE"/>
    <w:rsid w:val="00FC0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a46656d4-8850-49b3-aebd-68bd05f7f43d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2883DD9-BD56-4C11-96C2-9FF30BB44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307</Words>
  <Characters>1609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2021-09-02T05:26:00Z</dcterms:created>
  <dcterms:modified xsi:type="dcterms:W3CDTF">2021-09-02T05:26:00Z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